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BE2F8" w14:textId="1F97F4FE" w:rsidR="00EE561E" w:rsidRPr="00896D6D" w:rsidRDefault="00AA3A59" w:rsidP="00AE1DEE">
      <w:pPr>
        <w:pStyle w:val="Title"/>
      </w:pPr>
      <w:r>
        <w:t xml:space="preserve">Helping Hands </w:t>
      </w:r>
      <w:r w:rsidR="0022164A">
        <w:t>Fundraising</w:t>
      </w:r>
      <w:r w:rsidR="007D6C01">
        <w:t xml:space="preserve"> </w:t>
      </w:r>
      <w:r w:rsidR="00855913">
        <w:t xml:space="preserve">and Marketing </w:t>
      </w:r>
      <w:r w:rsidR="00EE561E">
        <w:t>Support</w:t>
      </w:r>
      <w:r w:rsidR="002D67E3">
        <w:t xml:space="preserve"> Volunteer</w:t>
      </w:r>
    </w:p>
    <w:p w14:paraId="5A41A7B9" w14:textId="77777777" w:rsidR="006D2DF6" w:rsidRDefault="006D2DF6" w:rsidP="00EE561E">
      <w:pPr>
        <w:pStyle w:val="MindDisplay"/>
        <w:jc w:val="left"/>
      </w:pPr>
      <w:bookmarkStart w:id="0" w:name="_Hlk143516520"/>
    </w:p>
    <w:p w14:paraId="37C4BA8E" w14:textId="08003360" w:rsidR="00DF403F" w:rsidRDefault="001D52E1" w:rsidP="00EE561E">
      <w:pPr>
        <w:pStyle w:val="MindDisplay"/>
        <w:jc w:val="left"/>
        <w:rPr>
          <w:rFonts w:ascii="Mind Meridian" w:hAnsi="Mind Meridian" w:cs="Mind Meridian"/>
        </w:rPr>
      </w:pPr>
      <w:r>
        <w:t>Day(s)</w:t>
      </w:r>
      <w:r>
        <w:tab/>
      </w:r>
      <w:r w:rsidR="00855913">
        <w:rPr>
          <w:rFonts w:ascii="Mind Meridian" w:hAnsi="Mind Meridian" w:cs="Mind Meridian"/>
        </w:rPr>
        <w:t>Flexible</w:t>
      </w:r>
      <w:r w:rsidR="00471D44">
        <w:rPr>
          <w:rFonts w:ascii="Mind Meridian" w:hAnsi="Mind Meridian" w:cs="Mind Meridian"/>
        </w:rPr>
        <w:br/>
      </w:r>
      <w:r w:rsidR="00C02D40" w:rsidRPr="00C02D40">
        <w:t>Time</w:t>
      </w:r>
      <w:r w:rsidR="00310703">
        <w:tab/>
      </w:r>
      <w:r w:rsidR="00EE561E">
        <w:tab/>
      </w:r>
      <w:bookmarkEnd w:id="0"/>
      <w:r w:rsidR="009F3D54">
        <w:rPr>
          <w:rFonts w:ascii="Mind Meridian" w:hAnsi="Mind Meridian" w:cs="Mind Meridian"/>
        </w:rPr>
        <w:t>Flexible</w:t>
      </w:r>
      <w:r w:rsidR="00EE561E">
        <w:rPr>
          <w:rFonts w:ascii="Mind Meridian" w:hAnsi="Mind Meridian" w:cs="Mind Meridian"/>
        </w:rPr>
        <w:br/>
      </w:r>
      <w:r w:rsidR="00EE561E">
        <w:t>Location</w:t>
      </w:r>
      <w:r w:rsidR="00EE561E">
        <w:tab/>
      </w:r>
      <w:r w:rsidR="009F3D54">
        <w:rPr>
          <w:rFonts w:ascii="Mind Meridian" w:hAnsi="Mind Meridian" w:cs="Mind Meridian"/>
        </w:rPr>
        <w:t>In the West Kent Area</w:t>
      </w:r>
    </w:p>
    <w:p w14:paraId="1135B035" w14:textId="77777777" w:rsidR="005B3F02" w:rsidRDefault="005B3F02" w:rsidP="00EE561E">
      <w:pPr>
        <w:pStyle w:val="MindDisplay"/>
        <w:jc w:val="left"/>
        <w:rPr>
          <w:rFonts w:ascii="Mind Meridian" w:hAnsi="Mind Meridian" w:cs="Mind Meridian"/>
        </w:rPr>
      </w:pPr>
    </w:p>
    <w:p w14:paraId="53B593D4" w14:textId="4A960382" w:rsidR="00EE561E" w:rsidRDefault="001A6E43" w:rsidP="00E270D7">
      <w:pPr>
        <w:pStyle w:val="Heading3"/>
      </w:pPr>
      <w:r>
        <w:t>About West Kent Mind</w:t>
      </w:r>
    </w:p>
    <w:p w14:paraId="2C7E0FCC" w14:textId="77777777" w:rsidR="00220ED5" w:rsidRDefault="00220ED5" w:rsidP="00220ED5">
      <w:r w:rsidRPr="00F01AF8">
        <w:t xml:space="preserve">We’re a charity and we’re here to make a positive difference. We enrich lives through better mental health by offering support to get well, stay well and thrive. West Kent Mind is an ambitious, award-winning organisation, and an enthusiastic member of the Mind federation. We value collaboration, partnership, creativity and growth. You will </w:t>
      </w:r>
      <w:r>
        <w:t>get involved</w:t>
      </w:r>
      <w:r w:rsidRPr="00F01AF8">
        <w:t xml:space="preserve"> </w:t>
      </w:r>
      <w:r>
        <w:t xml:space="preserve">in </w:t>
      </w:r>
      <w:r w:rsidRPr="00F01AF8">
        <w:t>exciting and rewarding life</w:t>
      </w:r>
      <w:r>
        <w:t>-</w:t>
      </w:r>
      <w:r w:rsidRPr="00F01AF8">
        <w:t xml:space="preserve">changing </w:t>
      </w:r>
      <w:r>
        <w:t>work</w:t>
      </w:r>
      <w:r w:rsidRPr="00F01AF8">
        <w:t xml:space="preserve"> with a supportive, knowledgeable, passionate team with a big heart.</w:t>
      </w:r>
    </w:p>
    <w:p w14:paraId="000CFA20" w14:textId="77777777" w:rsidR="00BB1B58" w:rsidRDefault="00BB1B58" w:rsidP="00BB1B58">
      <w:pPr>
        <w:pStyle w:val="Heading3"/>
      </w:pPr>
    </w:p>
    <w:p w14:paraId="48820F9A" w14:textId="4C77029E" w:rsidR="00BB1B58" w:rsidRDefault="00BB1B58" w:rsidP="00BB1B58">
      <w:pPr>
        <w:pStyle w:val="Heading3"/>
      </w:pPr>
      <w:r>
        <w:t>About the role</w:t>
      </w:r>
    </w:p>
    <w:p w14:paraId="15185E46" w14:textId="78F51AEB" w:rsidR="004D27EC" w:rsidRPr="004D27EC" w:rsidRDefault="00BB1B58" w:rsidP="004D27EC">
      <w:r>
        <w:t xml:space="preserve">The purpose of this role is to help the fundraising </w:t>
      </w:r>
      <w:r w:rsidR="00343430">
        <w:t xml:space="preserve">and marketing </w:t>
      </w:r>
      <w:r>
        <w:t>team</w:t>
      </w:r>
      <w:r w:rsidR="00343430">
        <w:t>s</w:t>
      </w:r>
      <w:r>
        <w:t xml:space="preserve"> with events throughout the year. </w:t>
      </w:r>
    </w:p>
    <w:p w14:paraId="4064607B" w14:textId="77777777" w:rsidR="00FF6969" w:rsidRDefault="00FF6969" w:rsidP="008B709C">
      <w:pPr>
        <w:pStyle w:val="Heading3"/>
      </w:pPr>
    </w:p>
    <w:p w14:paraId="2459AB3F" w14:textId="2B28341F" w:rsidR="00310703" w:rsidRDefault="001D52E1" w:rsidP="008B709C">
      <w:pPr>
        <w:pStyle w:val="Heading3"/>
      </w:pPr>
      <w:r>
        <w:t>Key tasks</w:t>
      </w:r>
      <w:r w:rsidR="00DC04DD">
        <w:t xml:space="preserve"> </w:t>
      </w:r>
    </w:p>
    <w:p w14:paraId="6EAB0F82" w14:textId="1E7E20B3" w:rsidR="001D3F8A" w:rsidRPr="001D3F8A" w:rsidRDefault="001D3F8A" w:rsidP="001D3F8A">
      <w:r>
        <w:t xml:space="preserve">This is a varied role </w:t>
      </w:r>
      <w:r w:rsidR="00BD15A8">
        <w:t>with lots of different opportunities to get involved in.</w:t>
      </w:r>
    </w:p>
    <w:p w14:paraId="6AF9835F" w14:textId="1FE0C42F" w:rsidR="00310703" w:rsidRPr="00ED03A6" w:rsidRDefault="00F37CB7" w:rsidP="00FF6969">
      <w:pPr>
        <w:pStyle w:val="ListBullet"/>
      </w:pPr>
      <w:r w:rsidRPr="00ED03A6">
        <w:t>Help organis</w:t>
      </w:r>
      <w:r w:rsidR="000C5BAA" w:rsidRPr="00ED03A6">
        <w:t>e</w:t>
      </w:r>
      <w:r w:rsidRPr="00ED03A6">
        <w:t xml:space="preserve"> </w:t>
      </w:r>
      <w:r w:rsidR="00BA3E62">
        <w:t xml:space="preserve">and attend </w:t>
      </w:r>
      <w:r w:rsidR="002377E7" w:rsidRPr="00ED03A6">
        <w:t>West Kent Mind’s</w:t>
      </w:r>
      <w:r w:rsidR="00ED03A6" w:rsidRPr="00ED03A6">
        <w:t xml:space="preserve"> </w:t>
      </w:r>
      <w:r w:rsidRPr="00ED03A6">
        <w:t xml:space="preserve">fundraising events, </w:t>
      </w:r>
      <w:r w:rsidR="000A5BF1">
        <w:t>such as Mental Elf (fun run)</w:t>
      </w:r>
      <w:r w:rsidR="00DA6250">
        <w:t xml:space="preserve">, </w:t>
      </w:r>
      <w:r w:rsidRPr="00ED03A6">
        <w:t>The Big Give Christmas Challenge</w:t>
      </w:r>
      <w:r w:rsidR="00363EC7">
        <w:t xml:space="preserve"> (matched funding campaign)</w:t>
      </w:r>
      <w:r w:rsidRPr="00ED03A6">
        <w:t xml:space="preserve">, </w:t>
      </w:r>
      <w:r w:rsidR="00876036" w:rsidRPr="00ED03A6">
        <w:t xml:space="preserve">Online Auction, </w:t>
      </w:r>
      <w:r w:rsidR="00963E5B">
        <w:t xml:space="preserve">or </w:t>
      </w:r>
      <w:r w:rsidR="00876036" w:rsidRPr="00ED03A6">
        <w:t>Wear it Blue</w:t>
      </w:r>
      <w:r w:rsidR="007255C8">
        <w:t>.</w:t>
      </w:r>
    </w:p>
    <w:p w14:paraId="50402A01" w14:textId="0CD310E6" w:rsidR="004F2449" w:rsidRPr="00ED03A6" w:rsidRDefault="00BA3E62" w:rsidP="00FF6969">
      <w:pPr>
        <w:pStyle w:val="ListBullet"/>
      </w:pPr>
      <w:r>
        <w:t>Get out and about d</w:t>
      </w:r>
      <w:r w:rsidR="00B80B2D" w:rsidRPr="00ED03A6">
        <w:t>eliver</w:t>
      </w:r>
      <w:r>
        <w:t>ing</w:t>
      </w:r>
      <w:r w:rsidR="00B80B2D" w:rsidRPr="00ED03A6">
        <w:t xml:space="preserve"> and collect</w:t>
      </w:r>
      <w:r>
        <w:t>ing</w:t>
      </w:r>
      <w:r w:rsidR="00B80B2D" w:rsidRPr="00ED03A6">
        <w:t xml:space="preserve"> our collection boxes</w:t>
      </w:r>
      <w:r w:rsidR="00040D0C" w:rsidRPr="00ED03A6">
        <w:t xml:space="preserve"> from local venues in West Kent</w:t>
      </w:r>
      <w:r w:rsidR="007255C8">
        <w:t>.</w:t>
      </w:r>
    </w:p>
    <w:p w14:paraId="793D0E41" w14:textId="70967D90" w:rsidR="00A12EF4" w:rsidRPr="00ED03A6" w:rsidRDefault="00040D0C" w:rsidP="00FF6969">
      <w:pPr>
        <w:pStyle w:val="ListBullet"/>
      </w:pPr>
      <w:r w:rsidRPr="00ED03A6">
        <w:t>‘Cheer’ our fundraisers at</w:t>
      </w:r>
      <w:r w:rsidR="00953865" w:rsidRPr="00ED03A6">
        <w:t xml:space="preserve"> fundraising events</w:t>
      </w:r>
      <w:r w:rsidR="00860333" w:rsidRPr="00ED03A6">
        <w:t>, which could in</w:t>
      </w:r>
      <w:r w:rsidR="00936339" w:rsidRPr="00ED03A6">
        <w:t xml:space="preserve">clude </w:t>
      </w:r>
      <w:r w:rsidR="00E911E5" w:rsidRPr="00ED03A6">
        <w:t>race events such as Asics</w:t>
      </w:r>
      <w:r w:rsidR="00607234" w:rsidRPr="00ED03A6">
        <w:t xml:space="preserve"> 10K</w:t>
      </w:r>
      <w:r w:rsidR="00402E0F" w:rsidRPr="00ED03A6">
        <w:t>, Tunbridge Wells Half Marathon, Brighton Half Marathon</w:t>
      </w:r>
    </w:p>
    <w:p w14:paraId="569168F3" w14:textId="183C0885" w:rsidR="00DC1CF5" w:rsidRPr="00ED03A6" w:rsidRDefault="008B709C" w:rsidP="00FF6969">
      <w:pPr>
        <w:pStyle w:val="ListBullet"/>
      </w:pPr>
      <w:r w:rsidRPr="00ED03A6">
        <w:t>Conduct desk based research</w:t>
      </w:r>
      <w:r w:rsidR="007255C8">
        <w:t>.</w:t>
      </w:r>
    </w:p>
    <w:p w14:paraId="3E27266F" w14:textId="521F9C4C" w:rsidR="001D52E1" w:rsidRPr="00ED03A6" w:rsidRDefault="001D52E1" w:rsidP="00FF6969">
      <w:pPr>
        <w:pStyle w:val="ListBullet"/>
      </w:pPr>
      <w:r w:rsidRPr="00ED03A6">
        <w:t>Other support as necessary</w:t>
      </w:r>
      <w:r w:rsidR="007255C8">
        <w:t>.</w:t>
      </w:r>
    </w:p>
    <w:p w14:paraId="7EFA4D62" w14:textId="77777777" w:rsidR="001D52E1" w:rsidRDefault="001D52E1" w:rsidP="009F1B7B">
      <w:pPr>
        <w:pStyle w:val="Heading3"/>
      </w:pPr>
    </w:p>
    <w:p w14:paraId="6377995E" w14:textId="77777777" w:rsidR="00956571" w:rsidRPr="00956571" w:rsidRDefault="00956571" w:rsidP="009F1B7B">
      <w:pPr>
        <w:pStyle w:val="Heading3"/>
      </w:pPr>
      <w:bookmarkStart w:id="1" w:name="_Hlk143870269"/>
      <w:r w:rsidRPr="00956571">
        <w:t>Experience</w:t>
      </w:r>
      <w:r w:rsidR="00393800">
        <w:t xml:space="preserve"> and attributes </w:t>
      </w:r>
    </w:p>
    <w:p w14:paraId="7E439338" w14:textId="77777777" w:rsidR="00393800" w:rsidRDefault="00393800" w:rsidP="00FF6969">
      <w:pPr>
        <w:pStyle w:val="ListBullet"/>
      </w:pPr>
      <w:bookmarkStart w:id="2" w:name="_Hlk143870285"/>
      <w:bookmarkEnd w:id="1"/>
      <w:r>
        <w:t>Good communication skills.</w:t>
      </w:r>
    </w:p>
    <w:p w14:paraId="21758FD3" w14:textId="4920625F" w:rsidR="005B3F02" w:rsidRPr="00953865" w:rsidRDefault="00393800" w:rsidP="00FF6969">
      <w:pPr>
        <w:pStyle w:val="ListBullet"/>
      </w:pPr>
      <w:r>
        <w:t>T</w:t>
      </w:r>
      <w:r w:rsidRPr="00956571">
        <w:t>he desire to support people experiencing mental health problems</w:t>
      </w:r>
      <w:r w:rsidR="00471D44">
        <w:t>.</w:t>
      </w:r>
      <w:bookmarkEnd w:id="2"/>
    </w:p>
    <w:p w14:paraId="15E79C7C" w14:textId="77777777" w:rsidR="00963E5B" w:rsidRDefault="00963E5B" w:rsidP="009F1B7B">
      <w:pPr>
        <w:pStyle w:val="Heading3"/>
      </w:pPr>
    </w:p>
    <w:p w14:paraId="361B53D1" w14:textId="624F43C4" w:rsidR="00E270D7" w:rsidRDefault="009F1B7B" w:rsidP="009F1B7B">
      <w:pPr>
        <w:pStyle w:val="Heading3"/>
      </w:pPr>
      <w:r>
        <w:t>Benefits</w:t>
      </w:r>
    </w:p>
    <w:p w14:paraId="516B3B50" w14:textId="77777777" w:rsidR="00E270D7" w:rsidRDefault="00E270D7" w:rsidP="00E270D7">
      <w:pPr>
        <w:pStyle w:val="ListBullet"/>
      </w:pPr>
      <w:r w:rsidRPr="00E270D7">
        <w:t xml:space="preserve">Be part of a </w:t>
      </w:r>
      <w:r>
        <w:t xml:space="preserve">welcoming and </w:t>
      </w:r>
      <w:r w:rsidR="009F1B7B">
        <w:t>passionate</w:t>
      </w:r>
      <w:r w:rsidRPr="00E270D7">
        <w:t xml:space="preserve"> team </w:t>
      </w:r>
      <w:r w:rsidR="00266AE8">
        <w:t>who will</w:t>
      </w:r>
      <w:r w:rsidRPr="00E270D7">
        <w:t xml:space="preserve"> support</w:t>
      </w:r>
      <w:r w:rsidR="00266AE8">
        <w:t xml:space="preserve"> you</w:t>
      </w:r>
      <w:r w:rsidRPr="00E270D7">
        <w:t xml:space="preserve"> in your role.</w:t>
      </w:r>
    </w:p>
    <w:p w14:paraId="19CF435B" w14:textId="77777777" w:rsidR="00266AE8" w:rsidRPr="00266AE8" w:rsidRDefault="00266AE8" w:rsidP="00266AE8">
      <w:pPr>
        <w:pStyle w:val="ListBullet"/>
      </w:pPr>
      <w:r w:rsidRPr="00266AE8">
        <w:t>Be a vital part of the positive impact we make in our community.</w:t>
      </w:r>
    </w:p>
    <w:p w14:paraId="3F57C4FD" w14:textId="77777777" w:rsidR="00E270D7" w:rsidRPr="00266AE8" w:rsidRDefault="00E270D7" w:rsidP="00266AE8">
      <w:pPr>
        <w:pStyle w:val="ListBullet"/>
      </w:pPr>
      <w:r w:rsidRPr="00266AE8">
        <w:t>Broaden your understanding of mental health.</w:t>
      </w:r>
    </w:p>
    <w:p w14:paraId="252CE9F7" w14:textId="77777777" w:rsidR="0039483B" w:rsidRDefault="0039483B" w:rsidP="0039483B">
      <w:pPr>
        <w:pStyle w:val="ListBullet"/>
      </w:pPr>
      <w:r w:rsidRPr="00266AE8">
        <w:t xml:space="preserve">Access </w:t>
      </w:r>
      <w:r>
        <w:t xml:space="preserve">to </w:t>
      </w:r>
      <w:r w:rsidRPr="00266AE8">
        <w:t>training and development as appropriate.</w:t>
      </w:r>
    </w:p>
    <w:p w14:paraId="47186A38" w14:textId="77777777" w:rsidR="00266AE8" w:rsidRDefault="00E270D7" w:rsidP="00266AE8">
      <w:pPr>
        <w:pStyle w:val="ListBullet"/>
      </w:pPr>
      <w:r w:rsidRPr="00266AE8">
        <w:t xml:space="preserve">Access </w:t>
      </w:r>
      <w:r w:rsidR="00266AE8">
        <w:t xml:space="preserve">to </w:t>
      </w:r>
      <w:r w:rsidRPr="00266AE8">
        <w:t xml:space="preserve">support via </w:t>
      </w:r>
      <w:r w:rsidR="00393800">
        <w:t>our</w:t>
      </w:r>
      <w:r w:rsidR="00393800" w:rsidRPr="00266AE8">
        <w:t xml:space="preserve"> </w:t>
      </w:r>
      <w:r w:rsidRPr="00266AE8">
        <w:t>Employee &amp; Volunteer Assistance Service.</w:t>
      </w:r>
      <w:r w:rsidR="009F1B7B">
        <w:t xml:space="preserve"> </w:t>
      </w:r>
      <w:r w:rsidR="009F1B7B" w:rsidRPr="009F1B7B">
        <w:t>It’s confidential and includes 24/7 telephone advice, counselling, and a suite of online tools to help you stay happy and healthy.</w:t>
      </w:r>
    </w:p>
    <w:p w14:paraId="7A6711E5" w14:textId="77777777" w:rsidR="00B6478B" w:rsidRPr="00266AE8" w:rsidRDefault="00B6478B" w:rsidP="00B6478B">
      <w:pPr>
        <w:pStyle w:val="ListBullet"/>
        <w:numPr>
          <w:ilvl w:val="0"/>
          <w:numId w:val="0"/>
        </w:numPr>
        <w:ind w:left="643"/>
      </w:pPr>
    </w:p>
    <w:p w14:paraId="0EAFB6BF" w14:textId="77777777" w:rsidR="00266AE8" w:rsidRPr="00A57398" w:rsidRDefault="009F1B7B" w:rsidP="0067281E">
      <w:r w:rsidRPr="00BD15A8">
        <w:t>All volunteer roles are subject to two satisfactory references and a clear Enhanced DBS check.</w:t>
      </w:r>
    </w:p>
    <w:sectPr w:rsidR="00266AE8" w:rsidRPr="00A57398" w:rsidSect="007500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134" w:right="1134" w:bottom="426" w:left="1134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22FB" w14:textId="77777777" w:rsidR="00750090" w:rsidRDefault="00750090" w:rsidP="0069763F">
      <w:r>
        <w:separator/>
      </w:r>
    </w:p>
  </w:endnote>
  <w:endnote w:type="continuationSeparator" w:id="0">
    <w:p w14:paraId="06E6F09C" w14:textId="77777777" w:rsidR="00750090" w:rsidRDefault="00750090" w:rsidP="0069763F">
      <w:r>
        <w:continuationSeparator/>
      </w:r>
    </w:p>
  </w:endnote>
  <w:endnote w:type="continuationNotice" w:id="1">
    <w:p w14:paraId="4A4C92A2" w14:textId="77777777" w:rsidR="00750090" w:rsidRDefault="00750090" w:rsidP="00697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d Meridian"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d Meridian Display">
    <w:panose1 w:val="020B0803030507020204"/>
    <w:charset w:val="00"/>
    <w:family w:val="swiss"/>
    <w:pitch w:val="variable"/>
    <w:sig w:usb0="A00000EF" w:usb1="5000606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8C326" w14:textId="77777777" w:rsidR="00886929" w:rsidRDefault="00886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8B2C" w14:textId="77777777" w:rsidR="007B31EE" w:rsidRDefault="007B31EE">
    <w:pPr>
      <w:pStyle w:val="Footer"/>
    </w:pPr>
  </w:p>
  <w:p w14:paraId="2D480821" w14:textId="77777777" w:rsidR="007B31EE" w:rsidRDefault="00073B3F">
    <w:pPr>
      <w:pStyle w:val="Footer"/>
    </w:pPr>
    <w:r>
      <mc:AlternateContent>
        <mc:Choice Requires="wps">
          <w:drawing>
            <wp:anchor distT="0" distB="0" distL="114300" distR="114300" simplePos="0" relativeHeight="251689472" behindDoc="0" locked="0" layoutInCell="1" allowOverlap="1" wp14:anchorId="595F5355" wp14:editId="390CC68F">
              <wp:simplePos x="0" y="0"/>
              <wp:positionH relativeFrom="rightMargin">
                <wp:posOffset>0</wp:posOffset>
              </wp:positionH>
              <wp:positionV relativeFrom="paragraph">
                <wp:posOffset>174625</wp:posOffset>
              </wp:positionV>
              <wp:extent cx="466725" cy="77152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96DDD1" w14:textId="77777777" w:rsidR="00073B3F" w:rsidRDefault="00073B3F" w:rsidP="00073B3F">
                          <w:pPr>
                            <w:pStyle w:val="Footer"/>
                          </w:pPr>
                          <w:r>
                            <w:rPr>
                              <w:noProof w:val="0"/>
                            </w:rP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rPr>
                              <w:noProof w:val="0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5F535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13.75pt;width:36.75pt;height:60.75pt;z-index:251689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" filled="f" stroked="f" strokeweight=".5pt">
              <v:textbox style="mso-fit-shape-to-text:t">
                <w:txbxContent>
                  <w:p w14:paraId="0D96DDD1" w14:textId="77777777" w:rsidR="00073B3F" w:rsidRDefault="00073B3F" w:rsidP="00073B3F">
                    <w:pPr>
                      <w:pStyle w:val="Footer"/>
                    </w:pPr>
                    <w:r>
                      <w:rPr>
                        <w:noProof w:val="0"/>
                      </w:rP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rPr>
                        <w:noProof w:val="0"/>
                      </w:rP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B31EE" w:rsidRPr="003F1A84">
      <w:drawing>
        <wp:anchor distT="0" distB="0" distL="114300" distR="114300" simplePos="0" relativeHeight="251684352" behindDoc="1" locked="1" layoutInCell="1" allowOverlap="1" wp14:anchorId="3A2A3E41" wp14:editId="01A3297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83485" cy="1223645"/>
          <wp:effectExtent l="0" t="0" r="0" b="0"/>
          <wp:wrapNone/>
          <wp:docPr id="395573196" name="Picture 395573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483485" cy="1223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29B8F" w14:textId="77777777" w:rsidR="00FB192D" w:rsidRDefault="00FB192D">
    <w:pPr>
      <w:pStyle w:val="Footer"/>
    </w:pPr>
  </w:p>
  <w:p w14:paraId="2A667B5E" w14:textId="77777777" w:rsidR="00FB192D" w:rsidRDefault="007D53F2">
    <w:pPr>
      <w:pStyle w:val="Footer"/>
    </w:pPr>
    <w:r>
      <mc:AlternateContent>
        <mc:Choice Requires="wps">
          <w:drawing>
            <wp:anchor distT="0" distB="0" distL="114300" distR="114300" simplePos="0" relativeHeight="251678208" behindDoc="0" locked="0" layoutInCell="1" allowOverlap="1" wp14:anchorId="13AD9AED" wp14:editId="061D2D66">
              <wp:simplePos x="0" y="0"/>
              <wp:positionH relativeFrom="rightMargin">
                <wp:posOffset>0</wp:posOffset>
              </wp:positionH>
              <wp:positionV relativeFrom="paragraph">
                <wp:posOffset>174625</wp:posOffset>
              </wp:positionV>
              <wp:extent cx="466725" cy="77152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2CBA52" w14:textId="77777777" w:rsidR="00E6319D" w:rsidRDefault="006831CD" w:rsidP="006831CD">
                          <w:pPr>
                            <w:pStyle w:val="Footer"/>
                          </w:pPr>
                          <w:r>
                            <w:rPr>
                              <w:noProof w:val="0"/>
                            </w:rP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rPr>
                              <w:noProof w:val="0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AD9AE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0;margin-top:13.75pt;width:36.75pt;height:60.75pt;z-index:2516782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" filled="f" stroked="f" strokeweight=".5pt">
              <v:textbox style="mso-fit-shape-to-text:t">
                <w:txbxContent>
                  <w:p w14:paraId="722CBA52" w14:textId="77777777" w:rsidR="00E6319D" w:rsidRDefault="006831CD" w:rsidP="006831CD">
                    <w:pPr>
                      <w:pStyle w:val="Footer"/>
                    </w:pPr>
                    <w:r>
                      <w:rPr>
                        <w:noProof w:val="0"/>
                      </w:rP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rPr>
                        <w:noProof w:val="0"/>
                      </w:rP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B192D" w:rsidRPr="003F1A84">
      <w:drawing>
        <wp:anchor distT="0" distB="0" distL="114300" distR="114300" simplePos="0" relativeHeight="251701248" behindDoc="1" locked="1" layoutInCell="1" allowOverlap="1" wp14:anchorId="2863577B" wp14:editId="061FD0B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83485" cy="1223645"/>
          <wp:effectExtent l="0" t="0" r="0" b="0"/>
          <wp:wrapNone/>
          <wp:docPr id="1411832273" name="Picture 1411832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483485" cy="1223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23E52" w14:textId="77777777" w:rsidR="00750090" w:rsidRDefault="00750090" w:rsidP="0069763F">
      <w:r>
        <w:separator/>
      </w:r>
    </w:p>
  </w:footnote>
  <w:footnote w:type="continuationSeparator" w:id="0">
    <w:p w14:paraId="00619EB1" w14:textId="77777777" w:rsidR="00750090" w:rsidRDefault="00750090" w:rsidP="0069763F">
      <w:r>
        <w:continuationSeparator/>
      </w:r>
    </w:p>
  </w:footnote>
  <w:footnote w:type="continuationNotice" w:id="1">
    <w:p w14:paraId="0BAFA105" w14:textId="77777777" w:rsidR="00750090" w:rsidRDefault="00750090" w:rsidP="006976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F29F6" w14:textId="77777777" w:rsidR="00886929" w:rsidRDefault="00886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F5B59" w14:textId="77777777" w:rsidR="00DE2E8E" w:rsidRDefault="00DE2E8E">
    <w:pPr>
      <w:pStyle w:val="Header"/>
    </w:pPr>
  </w:p>
  <w:p w14:paraId="5D6012D0" w14:textId="77777777" w:rsidR="00DE2E8E" w:rsidRDefault="00DE2E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0D8A" w14:textId="77777777" w:rsidR="00FB192D" w:rsidRPr="00E07213" w:rsidRDefault="00FB192D" w:rsidP="0069763F">
    <w:pPr>
      <w:pStyle w:val="Header"/>
      <w:rPr>
        <w:lang w:eastAsia="en-GB"/>
      </w:rPr>
    </w:pPr>
  </w:p>
  <w:p w14:paraId="505836C8" w14:textId="77777777" w:rsidR="00E07213" w:rsidRPr="00E07213" w:rsidRDefault="00E07213" w:rsidP="0069763F">
    <w:pPr>
      <w:pStyle w:val="Header"/>
      <w:rPr>
        <w:lang w:eastAsia="en-GB"/>
      </w:rPr>
    </w:pPr>
  </w:p>
  <w:p w14:paraId="633A73B7" w14:textId="77777777" w:rsidR="00FB192D" w:rsidRPr="00E07213" w:rsidRDefault="00FB192D" w:rsidP="0069763F">
    <w:pPr>
      <w:pStyle w:val="Header"/>
      <w:rPr>
        <w:lang w:eastAsia="en-GB"/>
      </w:rPr>
    </w:pPr>
  </w:p>
  <w:p w14:paraId="5476243F" w14:textId="77777777" w:rsidR="00FB192D" w:rsidRPr="00E07213" w:rsidRDefault="00FB192D" w:rsidP="0069763F">
    <w:pPr>
      <w:pStyle w:val="Header"/>
      <w:rPr>
        <w:lang w:eastAsia="en-GB"/>
      </w:rPr>
    </w:pPr>
  </w:p>
  <w:p w14:paraId="53596CE3" w14:textId="77777777" w:rsidR="00E07213" w:rsidRPr="00E07213" w:rsidRDefault="00E07213" w:rsidP="0069763F">
    <w:pPr>
      <w:pStyle w:val="Header"/>
      <w:rPr>
        <w:lang w:eastAsia="en-GB"/>
      </w:rPr>
    </w:pPr>
  </w:p>
  <w:p w14:paraId="28B31ECD" w14:textId="77777777" w:rsidR="00503B83" w:rsidRPr="00E07213" w:rsidRDefault="00FB192D" w:rsidP="0069763F">
    <w:pPr>
      <w:pStyle w:val="Header"/>
      <w:rPr>
        <w:lang w:eastAsia="en-GB"/>
      </w:rPr>
    </w:pPr>
    <w:r w:rsidRPr="00E07213">
      <w:rPr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6B79A81E" wp14:editId="35337F76">
          <wp:simplePos x="0" y="0"/>
          <wp:positionH relativeFrom="margin">
            <wp:align>center</wp:align>
          </wp:positionH>
          <wp:positionV relativeFrom="page">
            <wp:posOffset>446405</wp:posOffset>
          </wp:positionV>
          <wp:extent cx="4233600" cy="846000"/>
          <wp:effectExtent l="0" t="0" r="0" b="0"/>
          <wp:wrapNone/>
          <wp:docPr id="1709658227" name="Picture 1709658227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336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85AB0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9C09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7C2B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4E36E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C62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6A21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FC6E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5EA182"/>
    <w:lvl w:ilvl="0">
      <w:start w:val="1"/>
      <w:numFmt w:val="bullet"/>
      <w:pStyle w:val="List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F45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682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A10789"/>
    <w:multiLevelType w:val="hybridMultilevel"/>
    <w:tmpl w:val="8F842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A0AFF"/>
    <w:multiLevelType w:val="multilevel"/>
    <w:tmpl w:val="B4E07D00"/>
    <w:lvl w:ilvl="0">
      <w:start w:val="1"/>
      <w:numFmt w:val="decimal"/>
      <w:pStyle w:val="ListNumb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6AC257F9"/>
    <w:multiLevelType w:val="hybridMultilevel"/>
    <w:tmpl w:val="707CC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44316"/>
    <w:multiLevelType w:val="hybridMultilevel"/>
    <w:tmpl w:val="D0640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450163">
    <w:abstractNumId w:val="10"/>
  </w:num>
  <w:num w:numId="2" w16cid:durableId="578055709">
    <w:abstractNumId w:val="12"/>
  </w:num>
  <w:num w:numId="3" w16cid:durableId="1321545916">
    <w:abstractNumId w:val="9"/>
  </w:num>
  <w:num w:numId="4" w16cid:durableId="182137612">
    <w:abstractNumId w:val="7"/>
  </w:num>
  <w:num w:numId="5" w16cid:durableId="670789616">
    <w:abstractNumId w:val="6"/>
  </w:num>
  <w:num w:numId="6" w16cid:durableId="559563392">
    <w:abstractNumId w:val="5"/>
  </w:num>
  <w:num w:numId="7" w16cid:durableId="448283637">
    <w:abstractNumId w:val="4"/>
  </w:num>
  <w:num w:numId="8" w16cid:durableId="2105956155">
    <w:abstractNumId w:val="8"/>
  </w:num>
  <w:num w:numId="9" w16cid:durableId="1051926169">
    <w:abstractNumId w:val="3"/>
  </w:num>
  <w:num w:numId="10" w16cid:durableId="1524786588">
    <w:abstractNumId w:val="2"/>
  </w:num>
  <w:num w:numId="11" w16cid:durableId="1289386677">
    <w:abstractNumId w:val="1"/>
  </w:num>
  <w:num w:numId="12" w16cid:durableId="116073946">
    <w:abstractNumId w:val="0"/>
  </w:num>
  <w:num w:numId="13" w16cid:durableId="402139979">
    <w:abstractNumId w:val="7"/>
  </w:num>
  <w:num w:numId="14" w16cid:durableId="1877087190">
    <w:abstractNumId w:val="3"/>
  </w:num>
  <w:num w:numId="15" w16cid:durableId="534343569">
    <w:abstractNumId w:val="3"/>
  </w:num>
  <w:num w:numId="16" w16cid:durableId="1428691960">
    <w:abstractNumId w:val="7"/>
  </w:num>
  <w:num w:numId="17" w16cid:durableId="1012805443">
    <w:abstractNumId w:val="3"/>
  </w:num>
  <w:num w:numId="18" w16cid:durableId="1885285030">
    <w:abstractNumId w:val="7"/>
  </w:num>
  <w:num w:numId="19" w16cid:durableId="1907834349">
    <w:abstractNumId w:val="3"/>
  </w:num>
  <w:num w:numId="20" w16cid:durableId="2022976281">
    <w:abstractNumId w:val="3"/>
  </w:num>
  <w:num w:numId="21" w16cid:durableId="726144114">
    <w:abstractNumId w:val="7"/>
  </w:num>
  <w:num w:numId="22" w16cid:durableId="1862622758">
    <w:abstractNumId w:val="3"/>
  </w:num>
  <w:num w:numId="23" w16cid:durableId="491263051">
    <w:abstractNumId w:val="7"/>
  </w:num>
  <w:num w:numId="24" w16cid:durableId="713311724">
    <w:abstractNumId w:val="3"/>
  </w:num>
  <w:num w:numId="25" w16cid:durableId="531000090">
    <w:abstractNumId w:val="3"/>
  </w:num>
  <w:num w:numId="26" w16cid:durableId="389233339">
    <w:abstractNumId w:val="7"/>
  </w:num>
  <w:num w:numId="27" w16cid:durableId="1065567569">
    <w:abstractNumId w:val="3"/>
  </w:num>
  <w:num w:numId="28" w16cid:durableId="1888178294">
    <w:abstractNumId w:val="3"/>
  </w:num>
  <w:num w:numId="29" w16cid:durableId="694574767">
    <w:abstractNumId w:val="11"/>
  </w:num>
  <w:num w:numId="30" w16cid:durableId="210195188">
    <w:abstractNumId w:val="9"/>
  </w:num>
  <w:num w:numId="31" w16cid:durableId="1237206153">
    <w:abstractNumId w:val="9"/>
  </w:num>
  <w:num w:numId="32" w16cid:durableId="89082343">
    <w:abstractNumId w:val="13"/>
  </w:num>
  <w:num w:numId="33" w16cid:durableId="1831406807">
    <w:abstractNumId w:val="9"/>
  </w:num>
  <w:num w:numId="34" w16cid:durableId="1819297481">
    <w:abstractNumId w:val="9"/>
  </w:num>
  <w:num w:numId="35" w16cid:durableId="590234354">
    <w:abstractNumId w:val="9"/>
  </w:num>
  <w:num w:numId="36" w16cid:durableId="11655116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B4"/>
    <w:rsid w:val="00000389"/>
    <w:rsid w:val="00013027"/>
    <w:rsid w:val="00034837"/>
    <w:rsid w:val="0003680E"/>
    <w:rsid w:val="0003759E"/>
    <w:rsid w:val="00037BFA"/>
    <w:rsid w:val="00040D0C"/>
    <w:rsid w:val="00073B3F"/>
    <w:rsid w:val="00077BB7"/>
    <w:rsid w:val="0008272C"/>
    <w:rsid w:val="000A5BF1"/>
    <w:rsid w:val="000A7A8B"/>
    <w:rsid w:val="000B074D"/>
    <w:rsid w:val="000C24D9"/>
    <w:rsid w:val="000C2694"/>
    <w:rsid w:val="000C5BAA"/>
    <w:rsid w:val="000D2797"/>
    <w:rsid w:val="000E1917"/>
    <w:rsid w:val="000E28B5"/>
    <w:rsid w:val="000E3688"/>
    <w:rsid w:val="000E3A28"/>
    <w:rsid w:val="001022EE"/>
    <w:rsid w:val="00112628"/>
    <w:rsid w:val="0011568A"/>
    <w:rsid w:val="00120F43"/>
    <w:rsid w:val="00125ED9"/>
    <w:rsid w:val="00165AE0"/>
    <w:rsid w:val="001936C0"/>
    <w:rsid w:val="001A09B8"/>
    <w:rsid w:val="001A6E43"/>
    <w:rsid w:val="001B6D64"/>
    <w:rsid w:val="001D3F8A"/>
    <w:rsid w:val="001D52E1"/>
    <w:rsid w:val="001F03A2"/>
    <w:rsid w:val="001F1BCC"/>
    <w:rsid w:val="001F3176"/>
    <w:rsid w:val="00214074"/>
    <w:rsid w:val="00220ED5"/>
    <w:rsid w:val="0022164A"/>
    <w:rsid w:val="002312C5"/>
    <w:rsid w:val="002377E7"/>
    <w:rsid w:val="00266AE8"/>
    <w:rsid w:val="002709A2"/>
    <w:rsid w:val="0028090C"/>
    <w:rsid w:val="002A0E73"/>
    <w:rsid w:val="002A72DD"/>
    <w:rsid w:val="002A79C2"/>
    <w:rsid w:val="002B219D"/>
    <w:rsid w:val="002B4514"/>
    <w:rsid w:val="002D67E3"/>
    <w:rsid w:val="002E3E33"/>
    <w:rsid w:val="00310703"/>
    <w:rsid w:val="00310FC9"/>
    <w:rsid w:val="003142CE"/>
    <w:rsid w:val="003262A4"/>
    <w:rsid w:val="00327079"/>
    <w:rsid w:val="0033500F"/>
    <w:rsid w:val="00340C8C"/>
    <w:rsid w:val="00343430"/>
    <w:rsid w:val="003523BE"/>
    <w:rsid w:val="00362D4F"/>
    <w:rsid w:val="00363EC7"/>
    <w:rsid w:val="00367BF1"/>
    <w:rsid w:val="00377B02"/>
    <w:rsid w:val="00393800"/>
    <w:rsid w:val="0039483B"/>
    <w:rsid w:val="003B243F"/>
    <w:rsid w:val="003F1A84"/>
    <w:rsid w:val="003F35C0"/>
    <w:rsid w:val="00402E0F"/>
    <w:rsid w:val="004148BE"/>
    <w:rsid w:val="004224A8"/>
    <w:rsid w:val="00427B58"/>
    <w:rsid w:val="0044430F"/>
    <w:rsid w:val="00444F32"/>
    <w:rsid w:val="00447048"/>
    <w:rsid w:val="0044775D"/>
    <w:rsid w:val="00453A2B"/>
    <w:rsid w:val="004603FE"/>
    <w:rsid w:val="00461FD6"/>
    <w:rsid w:val="00470366"/>
    <w:rsid w:val="00471D44"/>
    <w:rsid w:val="00474457"/>
    <w:rsid w:val="004778A1"/>
    <w:rsid w:val="00480E7A"/>
    <w:rsid w:val="004869AF"/>
    <w:rsid w:val="0049025E"/>
    <w:rsid w:val="004A3388"/>
    <w:rsid w:val="004D27EC"/>
    <w:rsid w:val="004D576B"/>
    <w:rsid w:val="004E6826"/>
    <w:rsid w:val="004F2449"/>
    <w:rsid w:val="00503B83"/>
    <w:rsid w:val="00510C25"/>
    <w:rsid w:val="0051184B"/>
    <w:rsid w:val="00550311"/>
    <w:rsid w:val="005700AC"/>
    <w:rsid w:val="005779BE"/>
    <w:rsid w:val="00581BE4"/>
    <w:rsid w:val="0058622E"/>
    <w:rsid w:val="00586264"/>
    <w:rsid w:val="00592392"/>
    <w:rsid w:val="005A2CB1"/>
    <w:rsid w:val="005A3787"/>
    <w:rsid w:val="005A54D7"/>
    <w:rsid w:val="005B3F02"/>
    <w:rsid w:val="005C2A45"/>
    <w:rsid w:val="005C2D09"/>
    <w:rsid w:val="005C7641"/>
    <w:rsid w:val="005F294B"/>
    <w:rsid w:val="00602941"/>
    <w:rsid w:val="00607234"/>
    <w:rsid w:val="0062060F"/>
    <w:rsid w:val="0062225F"/>
    <w:rsid w:val="00632195"/>
    <w:rsid w:val="00635000"/>
    <w:rsid w:val="006371CD"/>
    <w:rsid w:val="006444B0"/>
    <w:rsid w:val="00646570"/>
    <w:rsid w:val="006562A1"/>
    <w:rsid w:val="00661631"/>
    <w:rsid w:val="00665B18"/>
    <w:rsid w:val="0067281E"/>
    <w:rsid w:val="006831CD"/>
    <w:rsid w:val="0069763F"/>
    <w:rsid w:val="006B3124"/>
    <w:rsid w:val="006C5248"/>
    <w:rsid w:val="006D2DF6"/>
    <w:rsid w:val="006E019D"/>
    <w:rsid w:val="006E168F"/>
    <w:rsid w:val="006E70CD"/>
    <w:rsid w:val="006E728D"/>
    <w:rsid w:val="006F5A67"/>
    <w:rsid w:val="00705761"/>
    <w:rsid w:val="00722C1C"/>
    <w:rsid w:val="007255C8"/>
    <w:rsid w:val="007340E4"/>
    <w:rsid w:val="007469F7"/>
    <w:rsid w:val="00750090"/>
    <w:rsid w:val="007636C8"/>
    <w:rsid w:val="007643EA"/>
    <w:rsid w:val="007727ED"/>
    <w:rsid w:val="00773431"/>
    <w:rsid w:val="00775A59"/>
    <w:rsid w:val="007767C8"/>
    <w:rsid w:val="00795F0A"/>
    <w:rsid w:val="007A48CD"/>
    <w:rsid w:val="007B31EE"/>
    <w:rsid w:val="007B5BDE"/>
    <w:rsid w:val="007D082A"/>
    <w:rsid w:val="007D3843"/>
    <w:rsid w:val="007D53F2"/>
    <w:rsid w:val="007D6C01"/>
    <w:rsid w:val="007E4589"/>
    <w:rsid w:val="007F2B7D"/>
    <w:rsid w:val="00801C5E"/>
    <w:rsid w:val="00814E2D"/>
    <w:rsid w:val="0082644D"/>
    <w:rsid w:val="00831194"/>
    <w:rsid w:val="00833D5E"/>
    <w:rsid w:val="00846A8F"/>
    <w:rsid w:val="00850698"/>
    <w:rsid w:val="00855913"/>
    <w:rsid w:val="008601D8"/>
    <w:rsid w:val="00860333"/>
    <w:rsid w:val="008674CC"/>
    <w:rsid w:val="00876036"/>
    <w:rsid w:val="008861E1"/>
    <w:rsid w:val="00886929"/>
    <w:rsid w:val="008968B1"/>
    <w:rsid w:val="00896D6D"/>
    <w:rsid w:val="008B0840"/>
    <w:rsid w:val="008B709C"/>
    <w:rsid w:val="008C0DA8"/>
    <w:rsid w:val="008C1B73"/>
    <w:rsid w:val="008C5236"/>
    <w:rsid w:val="008D2F61"/>
    <w:rsid w:val="008D4E23"/>
    <w:rsid w:val="008D5CED"/>
    <w:rsid w:val="008D70F6"/>
    <w:rsid w:val="008F1343"/>
    <w:rsid w:val="00910780"/>
    <w:rsid w:val="00911812"/>
    <w:rsid w:val="009140C5"/>
    <w:rsid w:val="009248A2"/>
    <w:rsid w:val="00936339"/>
    <w:rsid w:val="00950EE8"/>
    <w:rsid w:val="009511AA"/>
    <w:rsid w:val="00953865"/>
    <w:rsid w:val="00956571"/>
    <w:rsid w:val="00963E5B"/>
    <w:rsid w:val="009669D0"/>
    <w:rsid w:val="00971021"/>
    <w:rsid w:val="00973279"/>
    <w:rsid w:val="009B6FBE"/>
    <w:rsid w:val="009C5F40"/>
    <w:rsid w:val="009C6E50"/>
    <w:rsid w:val="009D3C5E"/>
    <w:rsid w:val="009D5462"/>
    <w:rsid w:val="009E6974"/>
    <w:rsid w:val="009F1B7B"/>
    <w:rsid w:val="009F3D54"/>
    <w:rsid w:val="00A053D2"/>
    <w:rsid w:val="00A12EF4"/>
    <w:rsid w:val="00A22176"/>
    <w:rsid w:val="00A26A73"/>
    <w:rsid w:val="00A26AF8"/>
    <w:rsid w:val="00A272DA"/>
    <w:rsid w:val="00A338FF"/>
    <w:rsid w:val="00A35083"/>
    <w:rsid w:val="00A468AF"/>
    <w:rsid w:val="00A57398"/>
    <w:rsid w:val="00A63BAE"/>
    <w:rsid w:val="00A647DA"/>
    <w:rsid w:val="00A7062F"/>
    <w:rsid w:val="00A83805"/>
    <w:rsid w:val="00AA3A59"/>
    <w:rsid w:val="00AA61C4"/>
    <w:rsid w:val="00AB04CB"/>
    <w:rsid w:val="00AC3CEE"/>
    <w:rsid w:val="00AD5D32"/>
    <w:rsid w:val="00AE1DEE"/>
    <w:rsid w:val="00AE68D7"/>
    <w:rsid w:val="00AE6F7C"/>
    <w:rsid w:val="00B050D7"/>
    <w:rsid w:val="00B164E0"/>
    <w:rsid w:val="00B2677C"/>
    <w:rsid w:val="00B43837"/>
    <w:rsid w:val="00B51001"/>
    <w:rsid w:val="00B6478B"/>
    <w:rsid w:val="00B719CA"/>
    <w:rsid w:val="00B80B2D"/>
    <w:rsid w:val="00B82659"/>
    <w:rsid w:val="00B97297"/>
    <w:rsid w:val="00BA3E62"/>
    <w:rsid w:val="00BB09D1"/>
    <w:rsid w:val="00BB1B58"/>
    <w:rsid w:val="00BB378F"/>
    <w:rsid w:val="00BB42A1"/>
    <w:rsid w:val="00BB7775"/>
    <w:rsid w:val="00BC2734"/>
    <w:rsid w:val="00BC544F"/>
    <w:rsid w:val="00BD15A8"/>
    <w:rsid w:val="00BD4EDE"/>
    <w:rsid w:val="00BE0E45"/>
    <w:rsid w:val="00BE3054"/>
    <w:rsid w:val="00BF0E6D"/>
    <w:rsid w:val="00BF254C"/>
    <w:rsid w:val="00BF71E4"/>
    <w:rsid w:val="00C02D40"/>
    <w:rsid w:val="00C038C5"/>
    <w:rsid w:val="00C122DF"/>
    <w:rsid w:val="00C2251C"/>
    <w:rsid w:val="00C254E4"/>
    <w:rsid w:val="00C255C7"/>
    <w:rsid w:val="00C35C1B"/>
    <w:rsid w:val="00C4166F"/>
    <w:rsid w:val="00C63C75"/>
    <w:rsid w:val="00CA569D"/>
    <w:rsid w:val="00CB7337"/>
    <w:rsid w:val="00CC3B6C"/>
    <w:rsid w:val="00CC4B74"/>
    <w:rsid w:val="00CC56E2"/>
    <w:rsid w:val="00CC5D57"/>
    <w:rsid w:val="00CE45B4"/>
    <w:rsid w:val="00CE76F3"/>
    <w:rsid w:val="00D02ABC"/>
    <w:rsid w:val="00D060F6"/>
    <w:rsid w:val="00D10675"/>
    <w:rsid w:val="00D11506"/>
    <w:rsid w:val="00D12A67"/>
    <w:rsid w:val="00D13ED0"/>
    <w:rsid w:val="00D1665B"/>
    <w:rsid w:val="00D303EB"/>
    <w:rsid w:val="00D372F9"/>
    <w:rsid w:val="00D54069"/>
    <w:rsid w:val="00D5616D"/>
    <w:rsid w:val="00D5660C"/>
    <w:rsid w:val="00D8324F"/>
    <w:rsid w:val="00D9637D"/>
    <w:rsid w:val="00DA6250"/>
    <w:rsid w:val="00DB3D15"/>
    <w:rsid w:val="00DC04DD"/>
    <w:rsid w:val="00DC1CF5"/>
    <w:rsid w:val="00DC754C"/>
    <w:rsid w:val="00DD7F20"/>
    <w:rsid w:val="00DE2E8E"/>
    <w:rsid w:val="00DE4146"/>
    <w:rsid w:val="00DE7C00"/>
    <w:rsid w:val="00DF403F"/>
    <w:rsid w:val="00E056CF"/>
    <w:rsid w:val="00E07213"/>
    <w:rsid w:val="00E17255"/>
    <w:rsid w:val="00E21FB9"/>
    <w:rsid w:val="00E270D7"/>
    <w:rsid w:val="00E43631"/>
    <w:rsid w:val="00E45AAA"/>
    <w:rsid w:val="00E511A2"/>
    <w:rsid w:val="00E511D9"/>
    <w:rsid w:val="00E5519E"/>
    <w:rsid w:val="00E6319D"/>
    <w:rsid w:val="00E64F8D"/>
    <w:rsid w:val="00E911E5"/>
    <w:rsid w:val="00E95721"/>
    <w:rsid w:val="00EA2001"/>
    <w:rsid w:val="00EB5676"/>
    <w:rsid w:val="00EC70BC"/>
    <w:rsid w:val="00ED03A6"/>
    <w:rsid w:val="00ED40B0"/>
    <w:rsid w:val="00ED7F1E"/>
    <w:rsid w:val="00EE0999"/>
    <w:rsid w:val="00EE389B"/>
    <w:rsid w:val="00EE561E"/>
    <w:rsid w:val="00EF09C7"/>
    <w:rsid w:val="00EF09FC"/>
    <w:rsid w:val="00EF44B4"/>
    <w:rsid w:val="00F002E2"/>
    <w:rsid w:val="00F06F46"/>
    <w:rsid w:val="00F125B3"/>
    <w:rsid w:val="00F31E89"/>
    <w:rsid w:val="00F37CB7"/>
    <w:rsid w:val="00F4510A"/>
    <w:rsid w:val="00F54954"/>
    <w:rsid w:val="00F61498"/>
    <w:rsid w:val="00F658CA"/>
    <w:rsid w:val="00F946AB"/>
    <w:rsid w:val="00F94872"/>
    <w:rsid w:val="00F95047"/>
    <w:rsid w:val="00FA1C69"/>
    <w:rsid w:val="00FA5E02"/>
    <w:rsid w:val="00FB192D"/>
    <w:rsid w:val="00FB5749"/>
    <w:rsid w:val="00FB59E1"/>
    <w:rsid w:val="00FC1C39"/>
    <w:rsid w:val="00FD6F1A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85FCB"/>
  <w15:chartTrackingRefBased/>
  <w15:docId w15:val="{DE2939DF-970D-46A9-9A13-19AC9371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6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ind Body"/>
    <w:uiPriority w:val="3"/>
    <w:qFormat/>
    <w:rsid w:val="004224A8"/>
    <w:pPr>
      <w:jc w:val="both"/>
    </w:pPr>
    <w:rPr>
      <w:rFonts w:ascii="Mind Meridian" w:hAnsi="Mind Meridian" w:cs="Mind Meridi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2"/>
    <w:qFormat/>
    <w:rsid w:val="00F002E2"/>
    <w:pPr>
      <w:keepNext/>
      <w:keepLines/>
      <w:spacing w:before="160" w:after="40"/>
      <w:outlineLvl w:val="0"/>
    </w:pPr>
    <w:rPr>
      <w:rFonts w:eastAsiaTheme="majorEastAsia"/>
      <w:b/>
      <w:color w:val="1300C1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2"/>
    <w:qFormat/>
    <w:rsid w:val="00F002E2"/>
    <w:pPr>
      <w:keepNext/>
      <w:keepLines/>
      <w:spacing w:before="120" w:after="40"/>
      <w:outlineLvl w:val="1"/>
    </w:pPr>
    <w:rPr>
      <w:rFonts w:eastAsiaTheme="majorEastAsia"/>
      <w:b/>
      <w:color w:val="1300C1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2"/>
    <w:qFormat/>
    <w:rsid w:val="00F002E2"/>
    <w:pPr>
      <w:keepNext/>
      <w:keepLines/>
      <w:spacing w:before="80" w:after="0"/>
      <w:outlineLvl w:val="2"/>
    </w:pPr>
    <w:rPr>
      <w:rFonts w:eastAsiaTheme="majorEastAsia"/>
      <w:b/>
      <w:color w:val="1300C1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2"/>
    <w:qFormat/>
    <w:rsid w:val="00F002E2"/>
    <w:pPr>
      <w:keepNext/>
      <w:keepLines/>
      <w:spacing w:before="40" w:after="0"/>
      <w:outlineLvl w:val="3"/>
    </w:pPr>
    <w:rPr>
      <w:rFonts w:eastAsiaTheme="majorEastAsia"/>
      <w:b/>
      <w:bCs/>
      <w:color w:val="1300C1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E019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300C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6E019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1300C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1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00038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19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1300C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19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1300C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E019D"/>
    <w:pPr>
      <w:tabs>
        <w:tab w:val="center" w:pos="4513"/>
        <w:tab w:val="right" w:pos="9026"/>
      </w:tabs>
      <w:spacing w:after="0" w:line="260" w:lineRule="exac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019D"/>
    <w:rPr>
      <w:rFonts w:ascii="Mind Meridian" w:hAnsi="Mind Meridian" w:cs="Mind Meridi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6E019D"/>
    <w:pPr>
      <w:spacing w:line="266" w:lineRule="exact"/>
    </w:pPr>
    <w:rPr>
      <w:rFonts w:eastAsia="Mind Meridian"/>
      <w:noProof/>
      <w:color w:val="1300C1" w:themeColor="text2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E019D"/>
    <w:rPr>
      <w:rFonts w:ascii="Mind Meridian" w:eastAsia="Mind Meridian" w:hAnsi="Mind Meridian" w:cs="Mind Meridian"/>
      <w:noProof/>
      <w:color w:val="1300C1" w:themeColor="text2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19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19D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E019D"/>
    <w:rPr>
      <w:color w:val="808080"/>
    </w:rPr>
  </w:style>
  <w:style w:type="paragraph" w:styleId="NoSpacing">
    <w:name w:val="No Spacing"/>
    <w:basedOn w:val="Normal"/>
    <w:uiPriority w:val="3"/>
    <w:qFormat/>
    <w:rsid w:val="006E019D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2"/>
    <w:rsid w:val="00F002E2"/>
    <w:rPr>
      <w:rFonts w:ascii="Mind Meridian" w:eastAsiaTheme="majorEastAsia" w:hAnsi="Mind Meridian" w:cs="Mind Meridian"/>
      <w:b/>
      <w:color w:val="1300C1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2"/>
    <w:rsid w:val="00F002E2"/>
    <w:rPr>
      <w:rFonts w:ascii="Mind Meridian" w:eastAsiaTheme="majorEastAsia" w:hAnsi="Mind Meridian" w:cs="Mind Meridian"/>
      <w:b/>
      <w:color w:val="1300C1" w:themeColor="text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E019D"/>
    <w:pPr>
      <w:contextualSpacing/>
      <w:jc w:val="center"/>
    </w:pPr>
    <w:rPr>
      <w:rFonts w:eastAsiaTheme="majorEastAsia"/>
      <w:b/>
      <w:color w:val="1300C1" w:themeColor="text2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E019D"/>
    <w:rPr>
      <w:rFonts w:ascii="Mind Meridian" w:eastAsiaTheme="majorEastAsia" w:hAnsi="Mind Meridian" w:cs="Mind Meridian"/>
      <w:b/>
      <w:color w:val="1300C1" w:themeColor="text2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6E019D"/>
    <w:pPr>
      <w:numPr>
        <w:ilvl w:val="1"/>
      </w:numPr>
      <w:jc w:val="center"/>
    </w:pPr>
    <w:rPr>
      <w:rFonts w:eastAsiaTheme="majorEastAsia"/>
      <w:b/>
      <w:color w:val="1300C1" w:themeColor="text2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"/>
    <w:rsid w:val="006E019D"/>
    <w:rPr>
      <w:rFonts w:ascii="Mind Meridian" w:eastAsiaTheme="majorEastAsia" w:hAnsi="Mind Meridian" w:cs="Mind Meridian"/>
      <w:b/>
      <w:color w:val="1300C1" w:themeColor="text2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2"/>
    <w:rsid w:val="00F002E2"/>
    <w:rPr>
      <w:rFonts w:ascii="Mind Meridian" w:eastAsiaTheme="majorEastAsia" w:hAnsi="Mind Meridian" w:cs="Mind Meridian"/>
      <w:b/>
      <w:color w:val="1300C1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2"/>
    <w:rsid w:val="00F002E2"/>
    <w:rPr>
      <w:rFonts w:ascii="Mind Meridian" w:eastAsiaTheme="majorEastAsia" w:hAnsi="Mind Meridian" w:cs="Mind Meridian"/>
      <w:b/>
      <w:bCs/>
      <w:color w:val="1300C1" w:themeColor="text2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19D"/>
    <w:rPr>
      <w:rFonts w:asciiTheme="majorHAnsi" w:eastAsiaTheme="majorEastAsia" w:hAnsiTheme="majorHAnsi" w:cstheme="majorBidi"/>
      <w:color w:val="1300C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19D"/>
    <w:rPr>
      <w:rFonts w:asciiTheme="majorHAnsi" w:eastAsiaTheme="majorEastAsia" w:hAnsiTheme="majorHAnsi" w:cstheme="majorBidi"/>
      <w:i/>
      <w:iCs/>
      <w:color w:val="1300C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19D"/>
    <w:rPr>
      <w:rFonts w:asciiTheme="majorHAnsi" w:eastAsiaTheme="majorEastAsia" w:hAnsiTheme="majorHAnsi" w:cstheme="majorBidi"/>
      <w:i/>
      <w:iCs/>
      <w:color w:val="800038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19D"/>
    <w:rPr>
      <w:rFonts w:asciiTheme="majorHAnsi" w:eastAsiaTheme="majorEastAsia" w:hAnsiTheme="majorHAnsi" w:cstheme="majorBidi"/>
      <w:b/>
      <w:bCs/>
      <w:color w:val="1300C1" w:themeColor="text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19D"/>
    <w:rPr>
      <w:rFonts w:asciiTheme="majorHAnsi" w:eastAsiaTheme="majorEastAsia" w:hAnsiTheme="majorHAnsi" w:cstheme="majorBidi"/>
      <w:b/>
      <w:bCs/>
      <w:i/>
      <w:iCs/>
      <w:color w:val="1300C1" w:themeColor="text2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019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aliases w:val="Bold"/>
    <w:basedOn w:val="DefaultParagraphFont"/>
    <w:uiPriority w:val="6"/>
    <w:qFormat/>
    <w:rsid w:val="006E019D"/>
    <w:rPr>
      <w:b/>
      <w:bCs/>
    </w:rPr>
  </w:style>
  <w:style w:type="character" w:styleId="Emphasis">
    <w:name w:val="Emphasis"/>
    <w:aliases w:val="Italics"/>
    <w:basedOn w:val="DefaultParagraphFont"/>
    <w:uiPriority w:val="6"/>
    <w:qFormat/>
    <w:rsid w:val="006E019D"/>
    <w:rPr>
      <w:i/>
      <w:iCs/>
    </w:rPr>
  </w:style>
  <w:style w:type="paragraph" w:styleId="Quote">
    <w:name w:val="Quote"/>
    <w:basedOn w:val="Normal"/>
    <w:next w:val="Normal"/>
    <w:link w:val="QuoteChar"/>
    <w:uiPriority w:val="3"/>
    <w:qFormat/>
    <w:rsid w:val="006E019D"/>
    <w:pPr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"/>
    <w:rsid w:val="006E019D"/>
    <w:rPr>
      <w:rFonts w:ascii="Mind Meridian" w:hAnsi="Mind Meridian" w:cs="Mind Meridian"/>
      <w:i/>
      <w:iCs/>
      <w:color w:val="404040" w:themeColor="text1" w:themeTint="BF"/>
      <w:sz w:val="24"/>
      <w:szCs w:val="24"/>
    </w:rPr>
  </w:style>
  <w:style w:type="paragraph" w:styleId="ListNumber">
    <w:name w:val="List Number"/>
    <w:basedOn w:val="ListNumber2"/>
    <w:uiPriority w:val="5"/>
    <w:rsid w:val="007D3843"/>
    <w:pPr>
      <w:numPr>
        <w:numId w:val="29"/>
      </w:numPr>
    </w:pPr>
  </w:style>
  <w:style w:type="character" w:customStyle="1" w:styleId="Pink">
    <w:name w:val="Pink"/>
    <w:basedOn w:val="DefaultParagraphFont"/>
    <w:uiPriority w:val="7"/>
    <w:qFormat/>
    <w:rsid w:val="006E019D"/>
    <w:rPr>
      <w:color w:val="FF0071" w:themeColor="accent1"/>
    </w:rPr>
  </w:style>
  <w:style w:type="character" w:customStyle="1" w:styleId="Purple">
    <w:name w:val="Purple"/>
    <w:basedOn w:val="DefaultParagraphFont"/>
    <w:uiPriority w:val="7"/>
    <w:semiHidden/>
    <w:rsid w:val="006E019D"/>
    <w:rPr>
      <w:color w:val="8149FF" w:themeColor="accent2"/>
    </w:rPr>
  </w:style>
  <w:style w:type="character" w:styleId="IntenseEmphasis">
    <w:name w:val="Intense Emphasis"/>
    <w:aliases w:val="Bold Italics"/>
    <w:basedOn w:val="DefaultParagraphFont"/>
    <w:uiPriority w:val="6"/>
    <w:qFormat/>
    <w:rsid w:val="006E019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rsid w:val="006E019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semiHidden/>
    <w:rsid w:val="006E019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semiHidden/>
    <w:rsid w:val="006E019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19D"/>
    <w:pPr>
      <w:outlineLvl w:val="9"/>
    </w:pPr>
  </w:style>
  <w:style w:type="paragraph" w:styleId="ListParagraph">
    <w:name w:val="List Paragraph"/>
    <w:basedOn w:val="Normal"/>
    <w:uiPriority w:val="99"/>
    <w:semiHidden/>
    <w:qFormat/>
    <w:rsid w:val="006E019D"/>
    <w:pPr>
      <w:ind w:left="720"/>
      <w:contextualSpacing/>
    </w:pPr>
  </w:style>
  <w:style w:type="paragraph" w:styleId="ListBullet">
    <w:name w:val="List Bullet"/>
    <w:basedOn w:val="Normal"/>
    <w:uiPriority w:val="5"/>
    <w:qFormat/>
    <w:rsid w:val="006E019D"/>
    <w:pPr>
      <w:numPr>
        <w:numId w:val="26"/>
      </w:numPr>
      <w:contextualSpacing/>
    </w:pPr>
  </w:style>
  <w:style w:type="paragraph" w:styleId="ListNumber2">
    <w:name w:val="List Number 2"/>
    <w:basedOn w:val="Normal"/>
    <w:uiPriority w:val="99"/>
    <w:semiHidden/>
    <w:rsid w:val="006E019D"/>
    <w:pPr>
      <w:numPr>
        <w:numId w:val="28"/>
      </w:numPr>
      <w:contextualSpacing/>
    </w:pPr>
  </w:style>
  <w:style w:type="paragraph" w:customStyle="1" w:styleId="MindDisplay">
    <w:name w:val="Mind Display"/>
    <w:basedOn w:val="Normal"/>
    <w:uiPriority w:val="3"/>
    <w:qFormat/>
    <w:rsid w:val="006E019D"/>
    <w:rPr>
      <w:rFonts w:ascii="Mind Meridian Display" w:hAnsi="Mind Meridian Display" w:cs="Mind Meridian Display"/>
    </w:rPr>
  </w:style>
  <w:style w:type="character" w:styleId="PageNumber">
    <w:name w:val="page number"/>
    <w:basedOn w:val="DefaultParagraphFont"/>
    <w:uiPriority w:val="99"/>
    <w:semiHidden/>
    <w:unhideWhenUsed/>
    <w:rsid w:val="006E019D"/>
  </w:style>
  <w:style w:type="character" w:customStyle="1" w:styleId="Green">
    <w:name w:val="Green"/>
    <w:basedOn w:val="DefaultParagraphFont"/>
    <w:uiPriority w:val="8"/>
    <w:semiHidden/>
    <w:rsid w:val="006E019D"/>
    <w:rPr>
      <w:color w:val="71F5C4" w:themeColor="accent3"/>
    </w:rPr>
  </w:style>
  <w:style w:type="character" w:customStyle="1" w:styleId="Sky">
    <w:name w:val="Sky"/>
    <w:basedOn w:val="DefaultParagraphFont"/>
    <w:uiPriority w:val="8"/>
    <w:semiHidden/>
    <w:rsid w:val="006E019D"/>
    <w:rPr>
      <w:color w:val="9DA8FF" w:themeColor="accent4"/>
    </w:rPr>
  </w:style>
  <w:style w:type="character" w:customStyle="1" w:styleId="Peach">
    <w:name w:val="Peach"/>
    <w:basedOn w:val="DefaultParagraphFont"/>
    <w:uiPriority w:val="8"/>
    <w:semiHidden/>
    <w:rsid w:val="006E019D"/>
    <w:rPr>
      <w:color w:val="FFCDD9" w:themeColor="accent5"/>
    </w:rPr>
  </w:style>
  <w:style w:type="character" w:customStyle="1" w:styleId="Blue">
    <w:name w:val="Blue"/>
    <w:basedOn w:val="DefaultParagraphFont"/>
    <w:uiPriority w:val="7"/>
    <w:qFormat/>
    <w:rsid w:val="006E019D"/>
    <w:rPr>
      <w:color w:val="1300C1" w:themeColor="text2"/>
    </w:rPr>
  </w:style>
  <w:style w:type="character" w:customStyle="1" w:styleId="Default">
    <w:name w:val="Default"/>
    <w:basedOn w:val="DefaultParagraphFont"/>
    <w:uiPriority w:val="6"/>
    <w:qFormat/>
    <w:rsid w:val="006E019D"/>
  </w:style>
  <w:style w:type="paragraph" w:styleId="Revision">
    <w:name w:val="Revision"/>
    <w:hidden/>
    <w:uiPriority w:val="99"/>
    <w:semiHidden/>
    <w:rsid w:val="001D52E1"/>
    <w:pPr>
      <w:spacing w:after="0" w:line="240" w:lineRule="auto"/>
    </w:pPr>
    <w:rPr>
      <w:rFonts w:ascii="Mind Meridian" w:hAnsi="Mind Meridian" w:cs="Mind Meridi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D5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2E1"/>
    <w:rPr>
      <w:rFonts w:ascii="Mind Meridian" w:hAnsi="Mind Meridian" w:cs="Mind Meridi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2E1"/>
    <w:rPr>
      <w:rFonts w:ascii="Mind Meridian" w:hAnsi="Mind Meridian" w:cs="Mind Merid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Martindale\West%20Kent%20Mind\WKM%20Team%20-%20FT&amp;O%20Volunteering\04%20Role%20descriptions\Group%20Support%20Volunteer%20-%20Social%20Groups%20(Template).dotx" TargetMode="External"/></Relationships>
</file>

<file path=word/theme/theme1.xml><?xml version="1.0" encoding="utf-8"?>
<a:theme xmlns:a="http://schemas.openxmlformats.org/drawingml/2006/main" name="Mind 2021">
  <a:themeElements>
    <a:clrScheme name="Custom 1">
      <a:dk1>
        <a:srgbClr val="000000"/>
      </a:dk1>
      <a:lt1>
        <a:srgbClr val="FFFFFF"/>
      </a:lt1>
      <a:dk2>
        <a:srgbClr val="1300C1"/>
      </a:dk2>
      <a:lt2>
        <a:srgbClr val="E7E6E6"/>
      </a:lt2>
      <a:accent1>
        <a:srgbClr val="FF0071"/>
      </a:accent1>
      <a:accent2>
        <a:srgbClr val="8149FF"/>
      </a:accent2>
      <a:accent3>
        <a:srgbClr val="71F5C4"/>
      </a:accent3>
      <a:accent4>
        <a:srgbClr val="9DA8FF"/>
      </a:accent4>
      <a:accent5>
        <a:srgbClr val="FFCDD9"/>
      </a:accent5>
      <a:accent6>
        <a:srgbClr val="1300C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E7F64C13FAA478E61B79789B5E929" ma:contentTypeVersion="18" ma:contentTypeDescription="Create a new document." ma:contentTypeScope="" ma:versionID="d3f4c5827075904dbb0d441a686bdaca">
  <xsd:schema xmlns:xsd="http://www.w3.org/2001/XMLSchema" xmlns:xs="http://www.w3.org/2001/XMLSchema" xmlns:p="http://schemas.microsoft.com/office/2006/metadata/properties" xmlns:ns2="3cb39b3f-ae93-40aa-8a52-dee5b4afc0eb" xmlns:ns3="6fef3635-768c-4fbb-ae0e-9b715b1eb05e" targetNamespace="http://schemas.microsoft.com/office/2006/metadata/properties" ma:root="true" ma:fieldsID="462726481869f2af9f3a6fe8694f195e" ns2:_="" ns3:_="">
    <xsd:import namespace="3cb39b3f-ae93-40aa-8a52-dee5b4afc0eb"/>
    <xsd:import namespace="6fef3635-768c-4fbb-ae0e-9b715b1eb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39b3f-ae93-40aa-8a52-dee5b4afc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41bf82d-57c5-44ee-af50-bfe9804ac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f3635-768c-4fbb-ae0e-9b715b1eb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dee4f73-29ba-4e5b-9cf4-b121c1101c0a}" ma:internalName="TaxCatchAll" ma:showField="CatchAllData" ma:web="6fef3635-768c-4fbb-ae0e-9b715b1eb0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ef3635-768c-4fbb-ae0e-9b715b1eb05e" xsi:nil="true"/>
    <lcf76f155ced4ddcb4097134ff3c332f xmlns="3cb39b3f-ae93-40aa-8a52-dee5b4afc0e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6128F6-9905-4C42-9087-E66A24A34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39b3f-ae93-40aa-8a52-dee5b4afc0eb"/>
    <ds:schemaRef ds:uri="6fef3635-768c-4fbb-ae0e-9b715b1eb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32025F-AFAB-456B-9455-53A6BBF84D68}">
  <ds:schemaRefs>
    <ds:schemaRef ds:uri="http://schemas.microsoft.com/office/2006/metadata/properties"/>
    <ds:schemaRef ds:uri="http://schemas.microsoft.com/office/infopath/2007/PartnerControls"/>
    <ds:schemaRef ds:uri="6fef3635-768c-4fbb-ae0e-9b715b1eb05e"/>
    <ds:schemaRef ds:uri="3cb39b3f-ae93-40aa-8a52-dee5b4afc0eb"/>
  </ds:schemaRefs>
</ds:datastoreItem>
</file>

<file path=customXml/itemProps3.xml><?xml version="1.0" encoding="utf-8"?>
<ds:datastoreItem xmlns:ds="http://schemas.openxmlformats.org/officeDocument/2006/customXml" ds:itemID="{AE0694F0-11C7-4E92-A541-F9ADE7B22B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Group Support Volunteer - Social Groups (Template)</Template>
  <TotalTime>43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Martindale</dc:creator>
  <cp:keywords/>
  <dc:description/>
  <cp:lastModifiedBy>Anna Deane</cp:lastModifiedBy>
  <cp:revision>46</cp:revision>
  <cp:lastPrinted>2021-05-17T11:30:00Z</cp:lastPrinted>
  <dcterms:created xsi:type="dcterms:W3CDTF">2023-12-06T11:17:00Z</dcterms:created>
  <dcterms:modified xsi:type="dcterms:W3CDTF">2024-03-12T16:22:00Z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0x0101000DEE7F64C13FAA478E61B79789B5E929</vt:lpwstr>
  </property>
  <property fmtid="{D5CDD505-2E9C-101B-9397-08002B2CF9AE}" pid="3" name="Order">
    <vt:r8>49800</vt:r8>
  </property>
  <property fmtid="{D5CDD505-2E9C-101B-9397-08002B2CF9AE}" pid="4" name="MediaServiceImageTags">
    <vt:lpwstr/>
  </property>
</Properties>
</file>